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FE15B" w14:textId="77777777" w:rsidR="00115C52" w:rsidRPr="00A4331D" w:rsidRDefault="00115C52" w:rsidP="00115C52">
      <w:pPr>
        <w:pStyle w:val="Title1COST"/>
        <w:spacing w:before="120"/>
        <w:jc w:val="center"/>
        <w:rPr>
          <w:color w:val="6E82BE"/>
          <w:sz w:val="36"/>
          <w:lang w:val="en-GB"/>
        </w:rPr>
      </w:pPr>
      <w:bookmarkStart w:id="0" w:name="_GoBack"/>
      <w:bookmarkEnd w:id="0"/>
      <w:r>
        <w:rPr>
          <w:color w:val="6E82BE"/>
          <w:sz w:val="36"/>
          <w:lang w:val="en-GB"/>
        </w:rPr>
        <w:t xml:space="preserve">ITC </w:t>
      </w:r>
      <w:r w:rsidRPr="00A4331D">
        <w:rPr>
          <w:color w:val="6E82BE"/>
          <w:sz w:val="36"/>
          <w:lang w:val="en-GB"/>
        </w:rPr>
        <w:t>Conference Grant</w:t>
      </w:r>
    </w:p>
    <w:p w14:paraId="0A350B12" w14:textId="77777777" w:rsidR="00115C52" w:rsidRPr="00A4331D" w:rsidRDefault="00115C52" w:rsidP="00115C52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A4331D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FootnoteReferenc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FF66F0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</w:p>
    <w:p w14:paraId="1C0F4ACC" w14:textId="77777777" w:rsidR="00115C52" w:rsidRPr="008E080D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11B53E5E" w14:textId="77777777" w:rsidR="00115C52" w:rsidRDefault="00115C52" w:rsidP="00115C52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>Applicant</w:t>
      </w:r>
      <w:r w:rsidRPr="008E080D">
        <w:rPr>
          <w:color w:val="56585B"/>
          <w:sz w:val="22"/>
        </w:rPr>
        <w:t xml:space="preserve"> name: </w:t>
      </w:r>
    </w:p>
    <w:p w14:paraId="71264FD9" w14:textId="77777777" w:rsidR="00115C52" w:rsidRPr="00115C52" w:rsidRDefault="00115C52" w:rsidP="00115C52">
      <w:pPr>
        <w:pStyle w:val="Title2"/>
        <w:spacing w:before="120"/>
        <w:jc w:val="both"/>
        <w:rPr>
          <w:color w:val="56585B"/>
          <w:sz w:val="20"/>
          <w:szCs w:val="20"/>
        </w:rPr>
      </w:pPr>
    </w:p>
    <w:tbl>
      <w:tblPr>
        <w:tblStyle w:val="TableGrid"/>
        <w:tblW w:w="9521" w:type="dxa"/>
        <w:tblInd w:w="-5" w:type="dxa"/>
        <w:tblLook w:val="04A0" w:firstRow="1" w:lastRow="0" w:firstColumn="1" w:lastColumn="0" w:noHBand="0" w:noVBand="1"/>
      </w:tblPr>
      <w:tblGrid>
        <w:gridCol w:w="9521"/>
      </w:tblGrid>
      <w:tr w:rsidR="00115C52" w:rsidRPr="00681CA3" w14:paraId="2F41E6B4" w14:textId="77777777" w:rsidTr="00D557D7">
        <w:trPr>
          <w:trHeight w:val="209"/>
        </w:trPr>
        <w:tc>
          <w:tcPr>
            <w:tcW w:w="9521" w:type="dxa"/>
            <w:tcBorders>
              <w:bottom w:val="nil"/>
            </w:tcBorders>
          </w:tcPr>
          <w:p w14:paraId="65D21E68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Conference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48E56F3F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title:</w:t>
            </w:r>
          </w:p>
          <w:p w14:paraId="24E99A35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Conference web-page: </w:t>
            </w:r>
          </w:p>
          <w:p w14:paraId="30CDA052" w14:textId="77777777" w:rsidR="00115C52" w:rsidRPr="00B832AA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>Conference venue</w:t>
            </w:r>
            <w:r w:rsidRPr="00F5286F">
              <w:rPr>
                <w:rStyle w:val="FootnoteReference"/>
                <w:rFonts w:ascii="ArialMT" w:hAnsi="ArialMT" w:cs="ArialMT"/>
                <w:color w:val="656966"/>
              </w:rPr>
              <w:footnoteReference w:id="2"/>
            </w:r>
            <w:r w:rsidRPr="00F5286F">
              <w:rPr>
                <w:rFonts w:ascii="ArialMT" w:hAnsi="ArialMT" w:cs="ArialMT"/>
                <w:color w:val="656966"/>
              </w:rPr>
              <w:t xml:space="preserve">: </w:t>
            </w:r>
          </w:p>
          <w:p w14:paraId="5B8C450D" w14:textId="77777777" w:rsidR="00115C52" w:rsidRPr="00692F0B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D26F0">
              <w:rPr>
                <w:rFonts w:ascii="ArialMT" w:hAnsi="ArialMT" w:cs="ArialMT"/>
                <w:color w:val="656966"/>
              </w:rPr>
              <w:t>Conference start and end date: DD/MM/YYYY to DD/MM/YYYY</w:t>
            </w:r>
            <w:r w:rsidRPr="00A4331D">
              <w:rPr>
                <w:rFonts w:ascii="ArialMT" w:hAnsi="ArialMT" w:cs="ArialMT"/>
                <w:color w:val="656966"/>
              </w:rPr>
              <w:t xml:space="preserve"> </w:t>
            </w:r>
          </w:p>
        </w:tc>
      </w:tr>
      <w:tr w:rsidR="00115C52" w:rsidRPr="00681CA3" w14:paraId="50FA3E27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0E3C5F36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Accepted contribution details</w:t>
            </w:r>
            <w:r w:rsidRPr="00244B76">
              <w:rPr>
                <w:b/>
                <w:sz w:val="22"/>
                <w:szCs w:val="24"/>
                <w:u w:val="single"/>
              </w:rPr>
              <w:t xml:space="preserve"> </w:t>
            </w:r>
          </w:p>
          <w:p w14:paraId="3D1D4999" w14:textId="77777777" w:rsidR="00115C52" w:rsidRPr="00A4331D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Title of the presentation: </w:t>
            </w:r>
          </w:p>
          <w:p w14:paraId="279D482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>Type of the presentation: (oral/poster)</w:t>
            </w:r>
          </w:p>
          <w:p w14:paraId="57E5C447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Co-authors: </w:t>
            </w:r>
          </w:p>
          <w:p w14:paraId="24A7B5E8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A4331D">
              <w:rPr>
                <w:rFonts w:ascii="ArialMT" w:hAnsi="ArialMT" w:cs="ArialMT"/>
                <w:color w:val="656966"/>
              </w:rPr>
              <w:t xml:space="preserve">Other details of the presentation: specify here any additional details related to the contribution (e.g. title of the session / track of the conference programme in which the contribution is </w:t>
            </w:r>
            <w:r>
              <w:rPr>
                <w:rFonts w:ascii="ArialMT" w:hAnsi="ArialMT" w:cs="ArialMT"/>
                <w:color w:val="656966"/>
              </w:rPr>
              <w:t>accepted</w:t>
            </w:r>
            <w:r w:rsidRPr="00B832AA">
              <w:rPr>
                <w:rFonts w:ascii="ArialMT" w:hAnsi="ArialMT" w:cs="ArialMT"/>
                <w:color w:val="656966"/>
              </w:rPr>
              <w:t>)</w:t>
            </w:r>
          </w:p>
        </w:tc>
      </w:tr>
      <w:tr w:rsidR="00115C52" w:rsidRPr="00681CA3" w14:paraId="494FC9DF" w14:textId="77777777" w:rsidTr="00D557D7">
        <w:trPr>
          <w:trHeight w:val="218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2B2F32D7" w14:textId="77777777" w:rsidR="00115C52" w:rsidRDefault="00115C52" w:rsidP="00115C52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Relevance of the Conference topic to the Action </w:t>
            </w:r>
          </w:p>
          <w:p w14:paraId="4CBE1F52" w14:textId="77777777" w:rsidR="00115C52" w:rsidRDefault="00115C52" w:rsidP="00115C52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relevance of the Conference to the Action (e.g., MoU objective, deliverable or WG task).</w:t>
            </w:r>
          </w:p>
          <w:p w14:paraId="34C475FD" w14:textId="77777777" w:rsidR="00115C52" w:rsidRPr="005C5E8B" w:rsidRDefault="00115C52" w:rsidP="00115C52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6FEF45A5" w14:textId="77777777" w:rsidR="00115C52" w:rsidRDefault="00115C52" w:rsidP="00115C52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115C52" w:rsidRPr="00681CA3" w14:paraId="6B6B9BA8" w14:textId="77777777" w:rsidTr="00D557D7">
        <w:trPr>
          <w:trHeight w:val="113"/>
        </w:trPr>
        <w:tc>
          <w:tcPr>
            <w:tcW w:w="9521" w:type="dxa"/>
            <w:tcBorders>
              <w:bottom w:val="nil"/>
            </w:tcBorders>
          </w:tcPr>
          <w:p w14:paraId="15003E77" w14:textId="77777777" w:rsidR="00115C52" w:rsidRDefault="00115C52" w:rsidP="00115C52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>Motivation and expected impact</w:t>
            </w:r>
          </w:p>
          <w:p w14:paraId="45691586" w14:textId="77777777" w:rsidR="00115C52" w:rsidRPr="00244B76" w:rsidRDefault="00115C52" w:rsidP="00115C52">
            <w:pPr>
              <w:spacing w:before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 xml:space="preserve">applicant’s motivation to participate in the conference and potential impact on the applicant’s career. </w:t>
            </w:r>
          </w:p>
        </w:tc>
      </w:tr>
      <w:tr w:rsidR="00115C52" w:rsidRPr="00681CA3" w14:paraId="1450B20D" w14:textId="77777777" w:rsidTr="00D557D7">
        <w:trPr>
          <w:trHeight w:val="230"/>
        </w:trPr>
        <w:tc>
          <w:tcPr>
            <w:tcW w:w="9521" w:type="dxa"/>
            <w:tcBorders>
              <w:top w:val="nil"/>
              <w:bottom w:val="single" w:sz="4" w:space="0" w:color="auto"/>
            </w:tcBorders>
          </w:tcPr>
          <w:p w14:paraId="1A3F5E0A" w14:textId="77777777" w:rsidR="00115C52" w:rsidRPr="005C5E8B" w:rsidRDefault="00115C52" w:rsidP="00115C52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5</w:t>
            </w:r>
            <w:r w:rsidRPr="005C5E8B">
              <w:rPr>
                <w:i/>
                <w:iCs/>
              </w:rPr>
              <w:t xml:space="preserve">00 word) </w:t>
            </w:r>
          </w:p>
          <w:p w14:paraId="0C076F97" w14:textId="77777777" w:rsidR="00115C52" w:rsidRPr="00681CA3" w:rsidRDefault="00115C52" w:rsidP="00115C52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</w:tbl>
    <w:p w14:paraId="1E3BB603" w14:textId="5346BBA2" w:rsidR="005146D6" w:rsidRPr="00115C52" w:rsidRDefault="005146D6" w:rsidP="00115C52"/>
    <w:sectPr w:rsidR="005146D6" w:rsidRPr="00115C52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E5BB6" w14:textId="77777777" w:rsidR="004674A3" w:rsidRDefault="004674A3" w:rsidP="00F24F32">
      <w:r>
        <w:separator/>
      </w:r>
    </w:p>
  </w:endnote>
  <w:endnote w:type="continuationSeparator" w:id="0">
    <w:p w14:paraId="4B518753" w14:textId="77777777" w:rsidR="004674A3" w:rsidRDefault="004674A3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E464B5" w14:textId="77777777" w:rsidR="00687DCA" w:rsidRDefault="00687D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29C1E" w14:textId="67331524" w:rsidR="00851130" w:rsidRDefault="00851130" w:rsidP="00F24F32">
    <w:pPr>
      <w:pStyle w:val="Footer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>Brussels, 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A8E5F7" w14:textId="77777777" w:rsidR="004674A3" w:rsidRDefault="004674A3" w:rsidP="00F24F32">
      <w:r>
        <w:separator/>
      </w:r>
    </w:p>
  </w:footnote>
  <w:footnote w:type="continuationSeparator" w:id="0">
    <w:p w14:paraId="665C187D" w14:textId="77777777" w:rsidR="004674A3" w:rsidRDefault="004674A3" w:rsidP="00F24F32">
      <w:r>
        <w:continuationSeparator/>
      </w:r>
    </w:p>
  </w:footnote>
  <w:footnote w:id="1">
    <w:p w14:paraId="6F71D5F9" w14:textId="77777777" w:rsidR="00115C52" w:rsidRPr="00A4331D" w:rsidRDefault="00115C52" w:rsidP="00115C52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A4331D">
        <w:rPr>
          <w:rFonts w:ascii="ArialMT" w:hAnsi="ArialMT" w:cs="ArialMT"/>
          <w:color w:val="656966"/>
        </w:rPr>
        <w:t>This  form</w:t>
      </w:r>
      <w:proofErr w:type="gramEnd"/>
      <w:r w:rsidRPr="00A4331D">
        <w:rPr>
          <w:rFonts w:ascii="ArialMT" w:hAnsi="ArialMT" w:cs="ArialMT"/>
          <w:color w:val="656966"/>
        </w:rPr>
        <w:t xml:space="preserve"> is part of the application for a grant to present the </w:t>
      </w:r>
      <w:r>
        <w:rPr>
          <w:rFonts w:ascii="ArialMT" w:hAnsi="ArialMT" w:cs="ArialMT"/>
          <w:color w:val="656966"/>
        </w:rPr>
        <w:t>work of the applicant at a</w:t>
      </w:r>
      <w:r w:rsidRPr="00A4331D">
        <w:rPr>
          <w:rFonts w:ascii="ArialMT" w:hAnsi="ArialMT" w:cs="ArialMT"/>
          <w:color w:val="656966"/>
        </w:rPr>
        <w:t xml:space="preserve"> conference.  </w:t>
      </w:r>
      <w:proofErr w:type="gramStart"/>
      <w:r w:rsidRPr="00A4331D">
        <w:rPr>
          <w:rFonts w:ascii="ArialMT" w:hAnsi="ArialMT" w:cs="ArialMT"/>
          <w:color w:val="656966"/>
        </w:rPr>
        <w:t>It  is</w:t>
      </w:r>
      <w:proofErr w:type="gramEnd"/>
      <w:r w:rsidRPr="00A4331D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A4331D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A4331D">
        <w:rPr>
          <w:rFonts w:ascii="ArialMT" w:hAnsi="ArialMT" w:cs="ArialMT"/>
          <w:color w:val="656966"/>
        </w:rPr>
        <w:t>.</w:t>
      </w:r>
    </w:p>
  </w:footnote>
  <w:footnote w:id="2">
    <w:p w14:paraId="7D2AB541" w14:textId="77777777" w:rsidR="00115C52" w:rsidRPr="00860B0D" w:rsidRDefault="00115C52" w:rsidP="00115C5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ArialMT" w:hAnsi="ArialMT" w:cs="ArialMT"/>
          <w:color w:val="656966"/>
        </w:rPr>
        <w:t>For an online conference, specify virtual participation; for hybrid conferences, specify whether it is an in-person or virtual participation.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7B920" w14:textId="77777777" w:rsidR="00687DCA" w:rsidRDefault="00687D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3466D" w14:textId="77777777" w:rsidR="00851130" w:rsidRDefault="00851130" w:rsidP="00F24F32">
    <w:pPr>
      <w:pStyle w:val="Header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65A25" w14:textId="35236CF4" w:rsidR="00773BAB" w:rsidRDefault="00687DCA" w:rsidP="00773BA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1.5pt;height:101.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>
    <w:abstractNumId w:val="16"/>
  </w:num>
  <w:num w:numId="2">
    <w:abstractNumId w:val="23"/>
  </w:num>
  <w:num w:numId="3">
    <w:abstractNumId w:val="24"/>
  </w:num>
  <w:num w:numId="4">
    <w:abstractNumId w:val="21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27"/>
  </w:num>
  <w:num w:numId="17">
    <w:abstractNumId w:val="31"/>
  </w:num>
  <w:num w:numId="18">
    <w:abstractNumId w:val="17"/>
  </w:num>
  <w:num w:numId="19">
    <w:abstractNumId w:val="19"/>
  </w:num>
  <w:num w:numId="20">
    <w:abstractNumId w:val="10"/>
  </w:num>
  <w:num w:numId="21">
    <w:abstractNumId w:val="26"/>
  </w:num>
  <w:num w:numId="22">
    <w:abstractNumId w:val="22"/>
  </w:num>
  <w:num w:numId="23">
    <w:abstractNumId w:val="14"/>
  </w:num>
  <w:num w:numId="24">
    <w:abstractNumId w:val="29"/>
  </w:num>
  <w:num w:numId="25">
    <w:abstractNumId w:val="15"/>
  </w:num>
  <w:num w:numId="26">
    <w:abstractNumId w:val="30"/>
  </w:num>
  <w:num w:numId="27">
    <w:abstractNumId w:val="12"/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0"/>
  </w:num>
  <w:num w:numId="31">
    <w:abstractNumId w:val="32"/>
  </w:num>
  <w:num w:numId="32">
    <w:abstractNumId w:val="25"/>
  </w:num>
  <w:num w:numId="33">
    <w:abstractNumId w:val="18"/>
  </w:num>
  <w:num w:numId="34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674A3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E02E5F"/>
    <w:rsid w:val="00E035CD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202B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3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9FB103-46CC-43F5-9EB4-536139FEC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1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George Manganaris</cp:lastModifiedBy>
  <cp:revision>2</cp:revision>
  <cp:lastPrinted>2016-11-07T11:47:00Z</cp:lastPrinted>
  <dcterms:created xsi:type="dcterms:W3CDTF">2022-12-31T12:00:00Z</dcterms:created>
  <dcterms:modified xsi:type="dcterms:W3CDTF">2022-12-31T12:00:00Z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